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1D" w:rsidRDefault="000D6C1D">
      <w:pPr>
        <w:ind w:left="180"/>
        <w:rPr>
          <w:color w:val="333399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9pt;margin-top:9pt;width:354pt;height:36.75pt;z-index:25165414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rigin="-.5,.5" matrix=",46340f,,.5,,-4768371582e-16"/>
            <v:textpath style="font-family:&quot;Arial&quot;;font-size:32pt;font-weight:bold;font-style:italic;v-text-kern:t" trim="t" fitpath="t" string="Наша школьная страна"/>
          </v:shape>
        </w:pict>
      </w:r>
      <w:r>
        <w:rPr>
          <w:color w:val="333399"/>
        </w:rPr>
        <w:t xml:space="preserve">       </w:t>
      </w:r>
    </w:p>
    <w:p w:rsidR="000D6C1D" w:rsidRDefault="000D6C1D">
      <w:pPr>
        <w:rPr>
          <w:color w:val="333399"/>
          <w:sz w:val="16"/>
        </w:rPr>
      </w:pPr>
    </w:p>
    <w:p w:rsidR="000D6C1D" w:rsidRDefault="000D6C1D">
      <w:pPr>
        <w:rPr>
          <w:color w:val="333399"/>
          <w:sz w:val="20"/>
        </w:rPr>
      </w:pPr>
    </w:p>
    <w:p w:rsidR="000D6C1D" w:rsidRDefault="000D6C1D">
      <w:pPr>
        <w:rPr>
          <w:color w:val="333399"/>
          <w:sz w:val="20"/>
        </w:rPr>
      </w:pPr>
    </w:p>
    <w:p w:rsidR="000D6C1D" w:rsidRDefault="000D6C1D">
      <w:pPr>
        <w:rPr>
          <w:color w:val="333399"/>
          <w:sz w:val="20"/>
        </w:rPr>
      </w:pPr>
    </w:p>
    <w:p w:rsidR="000D6C1D" w:rsidRDefault="000D6C1D">
      <w:pPr>
        <w:rPr>
          <w:color w:val="333399"/>
          <w:sz w:val="20"/>
        </w:rPr>
      </w:pPr>
    </w:p>
    <w:p w:rsidR="000D6C1D" w:rsidRDefault="000D6C1D">
      <w:pPr>
        <w:rPr>
          <w:color w:val="333399"/>
          <w:sz w:val="20"/>
        </w:rPr>
      </w:pPr>
    </w:p>
    <w:p w:rsidR="000D6C1D" w:rsidRDefault="000D6C1D">
      <w:pPr>
        <w:rPr>
          <w:color w:val="333399"/>
          <w:sz w:val="20"/>
        </w:rPr>
      </w:pPr>
      <w:r>
        <w:rPr>
          <w:noProof/>
        </w:rPr>
        <w:pict>
          <v:line id="_x0000_s1027" style="position:absolute;z-index:251655168" from="0,.5pt" to="540pt,.5pt" strokeweight="4.5pt">
            <v:stroke linestyle="thickThin"/>
          </v:line>
        </w:pict>
      </w:r>
    </w:p>
    <w:p w:rsidR="000D6C1D" w:rsidRDefault="000D6C1D">
      <w:pPr>
        <w:rPr>
          <w:color w:val="333399"/>
          <w:sz w:val="20"/>
        </w:rPr>
      </w:pPr>
      <w:r>
        <w:rPr>
          <w:noProof/>
        </w:rPr>
        <w:pict>
          <v:shape id="_x0000_s1028" type="#_x0000_t136" style="position:absolute;margin-left:306pt;margin-top:7pt;width:210.75pt;height:50.2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rigin="-.5,.5" matrix=",46340f,,.5,,-4768371582e-16"/>
            <v:textpath style="font-family:&quot;Comic Sans MS&quot;;font-weight:bold;v-text-kern:t" trim="t" fitpath="t" string="Поздравление"/>
            <w10:wrap type="square"/>
          </v:shape>
        </w:pict>
      </w:r>
      <w:r>
        <w:rPr>
          <w:color w:val="333399"/>
          <w:sz w:val="20"/>
        </w:rPr>
        <w:t xml:space="preserve"> № 1  сентябрь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333399"/>
            <w:sz w:val="20"/>
          </w:rPr>
          <w:t>201</w:t>
        </w:r>
        <w:r w:rsidRPr="004711AB">
          <w:rPr>
            <w:color w:val="333399"/>
            <w:sz w:val="20"/>
          </w:rPr>
          <w:t>8</w:t>
        </w:r>
        <w:r>
          <w:rPr>
            <w:color w:val="333399"/>
            <w:sz w:val="20"/>
          </w:rPr>
          <w:t xml:space="preserve"> г</w:t>
        </w:r>
      </w:smartTag>
      <w:r>
        <w:rPr>
          <w:color w:val="333399"/>
          <w:sz w:val="20"/>
        </w:rPr>
        <w:t xml:space="preserve">.                                                                                     </w:t>
      </w:r>
    </w:p>
    <w:p w:rsidR="000D6C1D" w:rsidRDefault="000D6C1D">
      <w:pPr>
        <w:rPr>
          <w:color w:val="333399"/>
          <w:sz w:val="20"/>
        </w:rPr>
      </w:pP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margin-left:9pt;margin-top:4.5pt;width:261pt;height:252pt;z-index:-251660288;mso-wrap-edited:f" strokecolor="green" strokeweight="2.25pt"/>
        </w:pict>
      </w:r>
    </w:p>
    <w:p w:rsidR="000D6C1D" w:rsidRDefault="000D6C1D">
      <w:pPr>
        <w:rPr>
          <w:color w:val="333399"/>
          <w:sz w:val="20"/>
        </w:rPr>
        <w:sectPr w:rsidR="000D6C1D" w:rsidSect="00B614E7">
          <w:type w:val="continuous"/>
          <w:pgSz w:w="11906" w:h="16838" w:code="9"/>
          <w:pgMar w:top="567" w:right="748" w:bottom="663" w:left="567" w:header="709" w:footer="709" w:gutter="0"/>
          <w:pgBorders w:offsetFrom="page">
            <w:top w:val="earth1" w:sz="14" w:space="15" w:color="auto"/>
            <w:left w:val="earth1" w:sz="14" w:space="15" w:color="auto"/>
            <w:bottom w:val="earth1" w:sz="14" w:space="31" w:color="auto"/>
            <w:right w:val="earth1" w:sz="14" w:space="15" w:color="auto"/>
          </w:pgBorders>
          <w:cols w:space="709"/>
          <w:docGrid w:linePitch="360"/>
        </w:sectPr>
      </w:pPr>
    </w:p>
    <w:p w:rsidR="000D6C1D" w:rsidRDefault="000D6C1D">
      <w:pPr>
        <w:rPr>
          <w:iCs/>
          <w:color w:val="333399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4" o:spid="_x0000_s1030" type="#_x0000_t75" alt="11242144981sent2" style="position:absolute;margin-left:18pt;margin-top:2pt;width:86.25pt;height:129.75pt;z-index:251658240;visibility:visible">
            <v:imagedata r:id="rId5" o:title=""/>
            <w10:wrap type="square"/>
          </v:shape>
        </w:pict>
      </w:r>
    </w:p>
    <w:p w:rsidR="000D6C1D" w:rsidRDefault="000D6C1D" w:rsidP="00B614E7">
      <w:pPr>
        <w:ind w:left="540"/>
        <w:jc w:val="center"/>
        <w:rPr>
          <w:color w:val="FF0000"/>
          <w:sz w:val="28"/>
          <w:szCs w:val="28"/>
        </w:rPr>
      </w:pPr>
      <w:r w:rsidRPr="00B614E7">
        <w:rPr>
          <w:color w:val="FF0000"/>
          <w:sz w:val="28"/>
          <w:szCs w:val="28"/>
        </w:rPr>
        <w:t>Дорогие  ре6ята, мамы, папы, уважаемые педагоги! Поздравляем вас с началом нового учебного года, с Днем знаний! Желаем крепкого здоровья, успехов в учебе, творчества, вдохновения. Пусть все планы осуществятся, а надежды сбудутся.</w:t>
      </w:r>
    </w:p>
    <w:p w:rsidR="000D6C1D" w:rsidRDefault="000D6C1D" w:rsidP="00B614E7">
      <w:pPr>
        <w:ind w:left="540"/>
        <w:jc w:val="center"/>
        <w:rPr>
          <w:color w:val="FF0000"/>
          <w:sz w:val="28"/>
          <w:szCs w:val="28"/>
        </w:rPr>
      </w:pPr>
    </w:p>
    <w:p w:rsidR="000D6C1D" w:rsidRPr="00B614E7" w:rsidRDefault="000D6C1D" w:rsidP="00B614E7">
      <w:pPr>
        <w:ind w:left="540"/>
        <w:jc w:val="center"/>
        <w:rPr>
          <w:color w:val="008000"/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289.35pt;margin-top:6.25pt;width:112.9pt;height:117pt;z-index:251661312">
            <v:imagedata r:id="rId6" o:title=""/>
            <w10:wrap type="square"/>
          </v:shape>
        </w:pict>
      </w:r>
      <w:r w:rsidRPr="00B614E7">
        <w:rPr>
          <w:color w:val="008000"/>
          <w:sz w:val="28"/>
          <w:szCs w:val="28"/>
        </w:rPr>
        <w:t>Администрация школы</w:t>
      </w:r>
    </w:p>
    <w:p w:rsidR="000D6C1D" w:rsidRDefault="000D6C1D">
      <w:pPr>
        <w:rPr>
          <w:iCs/>
          <w:sz w:val="22"/>
          <w:szCs w:val="36"/>
        </w:rPr>
      </w:pPr>
      <w:r>
        <w:rPr>
          <w:iCs/>
          <w:color w:val="FF0000"/>
        </w:rPr>
        <w:t xml:space="preserve">                              </w:t>
      </w:r>
      <w:r>
        <w:rPr>
          <w:iCs/>
          <w:sz w:val="22"/>
          <w:szCs w:val="36"/>
        </w:rPr>
        <w:t xml:space="preserve">  </w:t>
      </w:r>
    </w:p>
    <w:p w:rsidR="000D6C1D" w:rsidRDefault="000D6C1D">
      <w:pPr>
        <w:pStyle w:val="Heading7"/>
        <w:rPr>
          <w:iCs/>
          <w:color w:val="339966"/>
          <w:szCs w:val="36"/>
        </w:rPr>
      </w:pPr>
      <w:r>
        <w:rPr>
          <w:noProof/>
        </w:rPr>
        <w:pict>
          <v:shape id="Рисунок 108" o:spid="_x0000_s1032" type="#_x0000_t75" alt="фон2" style="position:absolute;left:0;text-align:left;margin-left:-7.65pt;margin-top:13.5pt;width:116.25pt;height:99.75pt;z-index:251659264;visibility:visible">
            <v:imagedata r:id="rId7" o:title=""/>
            <w10:wrap type="square"/>
          </v:shape>
        </w:pict>
      </w:r>
    </w:p>
    <w:p w:rsidR="000D6C1D" w:rsidRDefault="000D6C1D">
      <w:pPr>
        <w:pStyle w:val="Heading7"/>
        <w:rPr>
          <w:iCs/>
          <w:color w:val="339966"/>
          <w:szCs w:val="36"/>
        </w:rPr>
      </w:pPr>
    </w:p>
    <w:p w:rsidR="000D6C1D" w:rsidRDefault="000D6C1D">
      <w:pPr>
        <w:pStyle w:val="Heading7"/>
        <w:rPr>
          <w:iCs/>
          <w:color w:val="339966"/>
          <w:szCs w:val="36"/>
        </w:rPr>
      </w:pPr>
    </w:p>
    <w:p w:rsidR="000D6C1D" w:rsidRDefault="000D6C1D" w:rsidP="00B614E7">
      <w:pPr>
        <w:ind w:left="360"/>
        <w:jc w:val="both"/>
      </w:pPr>
      <w:r>
        <w:t xml:space="preserve">     Закончилось лето, а вместе с ним и летние каникулы. Впереди начало учебного года. Для кого-то 1 сентября – это долгожданная встреча с одноклассниками и учителями, переход в следующий класс. А для кого-то – новый этап в жизни, знакомство со школой, вступление  в удивительный мир знаний. </w:t>
      </w:r>
    </w:p>
    <w:p w:rsidR="000D6C1D" w:rsidRDefault="000D6C1D" w:rsidP="00B614E7">
      <w:pPr>
        <w:ind w:left="360"/>
        <w:jc w:val="both"/>
      </w:pPr>
      <w:r>
        <w:t xml:space="preserve">   Сегодня, благодаря современным технологиям, возможности для образования и самообразования, для самосовершенствования неизмеримо расширились. </w:t>
      </w:r>
    </w:p>
    <w:p w:rsidR="000D6C1D" w:rsidRDefault="000D6C1D" w:rsidP="00B614E7">
      <w:pPr>
        <w:ind w:left="360"/>
        <w:jc w:val="both"/>
      </w:pPr>
      <w:r>
        <w:t xml:space="preserve">     Молодость – время становления, обогащения интеллекта, реализации возможностей. </w:t>
      </w:r>
    </w:p>
    <w:p w:rsidR="000D6C1D" w:rsidRDefault="000D6C1D" w:rsidP="00B614E7">
      <w:pPr>
        <w:ind w:left="360"/>
        <w:jc w:val="both"/>
      </w:pPr>
      <w:r>
        <w:t xml:space="preserve">     День Знаний, который открывает новый учебный год, должен стать прологом успеха, радости познания законов мира, здорового образа жизни. </w:t>
      </w:r>
    </w:p>
    <w:p w:rsidR="000D6C1D" w:rsidRDefault="000D6C1D" w:rsidP="00B614E7">
      <w:pPr>
        <w:ind w:left="360"/>
        <w:jc w:val="right"/>
      </w:pPr>
      <w:r>
        <w:rPr>
          <w:noProof/>
        </w:rPr>
        <w:pict>
          <v:shape id="Рисунок 103" o:spid="_x0000_s1033" type="#_x0000_t75" alt="NOTE01" style="position:absolute;left:0;text-align:left;margin-left:74.25pt;margin-top:5.25pt;width:63.25pt;height:39pt;z-index:251657216;visibility:visible">
            <v:imagedata r:id="rId8" o:title=""/>
          </v:shape>
        </w:pict>
      </w:r>
      <w:r>
        <w:t xml:space="preserve">                                                                   </w:t>
      </w:r>
    </w:p>
    <w:p w:rsidR="000D6C1D" w:rsidRDefault="000D6C1D" w:rsidP="009D430E">
      <w:r>
        <w:rPr>
          <w:iCs/>
          <w:color w:val="333399"/>
          <w:sz w:val="22"/>
        </w:rPr>
        <w:t xml:space="preserve">             </w:t>
      </w:r>
      <w:r w:rsidRPr="00383D86">
        <w:t xml:space="preserve">                                  </w:t>
      </w:r>
    </w:p>
    <w:p w:rsidR="000D6C1D" w:rsidRDefault="000D6C1D" w:rsidP="009D430E"/>
    <w:p w:rsidR="000D6C1D" w:rsidRPr="00383D86" w:rsidRDefault="000D6C1D" w:rsidP="00D43288">
      <w:pPr>
        <w:ind w:left="540"/>
        <w:jc w:val="right"/>
      </w:pPr>
      <w:r w:rsidRPr="00383D86">
        <w:t xml:space="preserve"> </w:t>
      </w:r>
      <w:r>
        <w:t xml:space="preserve">                        </w:t>
      </w:r>
    </w:p>
    <w:p w:rsidR="000D6C1D" w:rsidRDefault="000D6C1D" w:rsidP="009D430E">
      <w:pPr>
        <w:ind w:left="540"/>
        <w:rPr>
          <w:color w:val="FFCC00"/>
        </w:rPr>
      </w:pPr>
      <w:r w:rsidRPr="009D430E">
        <w:rPr>
          <w:color w:val="FFCC00"/>
        </w:rPr>
        <w:t xml:space="preserve">     </w:t>
      </w:r>
    </w:p>
    <w:p w:rsidR="000D6C1D" w:rsidRPr="0005628E" w:rsidRDefault="000D6C1D" w:rsidP="004711AB">
      <w:pPr>
        <w:jc w:val="center"/>
        <w:rPr>
          <w:color w:val="FF0000"/>
        </w:rPr>
      </w:pPr>
      <w:r w:rsidRPr="0005628E">
        <w:rPr>
          <w:b/>
          <w:bCs/>
          <w:color w:val="FF0000"/>
        </w:rPr>
        <w:t>УЧИТЕЛЮ</w:t>
      </w:r>
    </w:p>
    <w:p w:rsidR="000D6C1D" w:rsidRPr="004711AB" w:rsidRDefault="000D6C1D" w:rsidP="006C0C2A">
      <w:pPr>
        <w:shd w:val="clear" w:color="auto" w:fill="FFFFFF"/>
        <w:spacing w:line="360" w:lineRule="atLeast"/>
        <w:rPr>
          <w:rFonts w:ascii="Helvetica" w:hAnsi="Helvetica" w:cs="Helvetica"/>
          <w:b/>
          <w:bCs/>
          <w:color w:val="8630A1"/>
        </w:rPr>
      </w:pPr>
    </w:p>
    <w:p w:rsidR="000D6C1D" w:rsidRPr="004711AB" w:rsidRDefault="000D6C1D" w:rsidP="004711AB">
      <w:pPr>
        <w:rPr>
          <w:color w:val="FF0000"/>
        </w:rPr>
      </w:pPr>
      <w:r w:rsidRPr="004711AB">
        <w:rPr>
          <w:b/>
          <w:bCs/>
          <w:color w:val="FF0000"/>
        </w:rPr>
        <w:t>В большую жизнь Вы нам открыли двери,</w:t>
      </w:r>
      <w:r w:rsidRPr="004711AB">
        <w:rPr>
          <w:b/>
          <w:bCs/>
          <w:color w:val="FF0000"/>
        </w:rPr>
        <w:br/>
        <w:t>Вы нас не только азбуке учили.</w:t>
      </w:r>
      <w:r w:rsidRPr="004711AB">
        <w:rPr>
          <w:b/>
          <w:bCs/>
          <w:color w:val="FF0000"/>
        </w:rPr>
        <w:br/>
        <w:t>Учитель! Мы Вас любим, мы Вам верим!</w:t>
      </w:r>
      <w:r w:rsidRPr="004711AB">
        <w:rPr>
          <w:b/>
          <w:bCs/>
          <w:color w:val="FF0000"/>
        </w:rPr>
        <w:br/>
        <w:t>Мы доброты уроки получили!</w:t>
      </w:r>
      <w:r w:rsidRPr="004711AB">
        <w:rPr>
          <w:b/>
          <w:bCs/>
          <w:color w:val="FF0000"/>
        </w:rPr>
        <w:br/>
      </w:r>
      <w:r w:rsidRPr="004711AB">
        <w:rPr>
          <w:b/>
          <w:bCs/>
          <w:color w:val="FF0000"/>
        </w:rPr>
        <w:br/>
        <w:t>Наш путь по жизни только-только начат,</w:t>
      </w:r>
      <w:r w:rsidRPr="004711AB">
        <w:rPr>
          <w:b/>
          <w:bCs/>
          <w:color w:val="FF0000"/>
        </w:rPr>
        <w:br/>
        <w:t xml:space="preserve">Спасибо Вам - он начат так, как нужно. </w:t>
      </w:r>
      <w:r w:rsidRPr="004711AB">
        <w:rPr>
          <w:b/>
          <w:bCs/>
          <w:color w:val="FF0000"/>
        </w:rPr>
        <w:br/>
        <w:t xml:space="preserve">Желаем Вам здоровья и удачи, </w:t>
      </w:r>
      <w:r w:rsidRPr="004711AB">
        <w:rPr>
          <w:b/>
          <w:bCs/>
          <w:color w:val="FF0000"/>
        </w:rPr>
        <w:br/>
        <w:t>Учеников - хороших и послушных!</w:t>
      </w:r>
    </w:p>
    <w:p w:rsidR="000D6C1D" w:rsidRPr="004711AB" w:rsidRDefault="000D6C1D" w:rsidP="004711AB">
      <w:pPr>
        <w:pStyle w:val="BodyTextIndent2"/>
        <w:jc w:val="both"/>
        <w:rPr>
          <w:iCs/>
          <w:color w:val="FF0000"/>
          <w:sz w:val="28"/>
        </w:rPr>
      </w:pPr>
    </w:p>
    <w:p w:rsidR="000D6C1D" w:rsidRDefault="000D6C1D" w:rsidP="006C0C2A">
      <w:pPr>
        <w:shd w:val="clear" w:color="auto" w:fill="FFFFFF"/>
        <w:spacing w:line="360" w:lineRule="atLeast"/>
        <w:rPr>
          <w:rFonts w:ascii="Helvetica" w:hAnsi="Helvetica" w:cs="Helvetica"/>
          <w:b/>
          <w:bCs/>
          <w:color w:val="8630A1"/>
        </w:rPr>
      </w:pPr>
      <w:r>
        <w:rPr>
          <w:rFonts w:ascii="Helvetica" w:hAnsi="Helvetica" w:cs="Helvetica"/>
          <w:b/>
          <w:bCs/>
          <w:color w:val="8630A1"/>
        </w:rPr>
        <w:t>Первоклашка</w:t>
      </w:r>
    </w:p>
    <w:p w:rsidR="000D6C1D" w:rsidRPr="006C0C2A" w:rsidRDefault="000D6C1D" w:rsidP="006C0C2A">
      <w:pPr>
        <w:pStyle w:val="NormalWeb"/>
        <w:shd w:val="clear" w:color="auto" w:fill="FFFFFF"/>
        <w:spacing w:before="0" w:beforeAutospacing="0" w:after="240" w:afterAutospacing="0"/>
        <w:rPr>
          <w:color w:val="1D2129"/>
        </w:rPr>
      </w:pPr>
      <w:r w:rsidRPr="006C0C2A">
        <w:rPr>
          <w:color w:val="1D2129"/>
        </w:rPr>
        <w:t>В руках портфель, цветы; и бантики в косичках…</w:t>
      </w:r>
      <w:r w:rsidRPr="006C0C2A">
        <w:rPr>
          <w:color w:val="1D2129"/>
        </w:rPr>
        <w:br/>
        <w:t>Я не иду – парю! Моя душа – синичка.</w:t>
      </w:r>
    </w:p>
    <w:p w:rsidR="000D6C1D" w:rsidRPr="006C0C2A" w:rsidRDefault="000D6C1D" w:rsidP="006C0C2A">
      <w:pPr>
        <w:pStyle w:val="NormalWeb"/>
        <w:shd w:val="clear" w:color="auto" w:fill="FFFFFF"/>
        <w:spacing w:before="0" w:beforeAutospacing="0" w:after="240" w:afterAutospacing="0"/>
        <w:rPr>
          <w:color w:val="1D2129"/>
        </w:rPr>
      </w:pPr>
      <w:r w:rsidRPr="006C0C2A">
        <w:rPr>
          <w:color w:val="1D2129"/>
        </w:rPr>
        <w:t>Восторг живёт в глазах, и вся я – нараспашку…</w:t>
      </w:r>
      <w:r w:rsidRPr="006C0C2A">
        <w:rPr>
          <w:color w:val="1D2129"/>
        </w:rPr>
        <w:br/>
        <w:t>Все смотрят на меня, ведь я же – первоклашка!</w:t>
      </w:r>
    </w:p>
    <w:p w:rsidR="000D6C1D" w:rsidRPr="006C0C2A" w:rsidRDefault="000D6C1D" w:rsidP="006C0C2A">
      <w:pPr>
        <w:pStyle w:val="NormalWeb"/>
        <w:shd w:val="clear" w:color="auto" w:fill="FFFFFF"/>
        <w:spacing w:before="0" w:beforeAutospacing="0" w:after="240" w:afterAutospacing="0"/>
        <w:rPr>
          <w:color w:val="1D2129"/>
        </w:rPr>
      </w:pPr>
      <w:r w:rsidRPr="006C0C2A">
        <w:rPr>
          <w:color w:val="1D2129"/>
        </w:rPr>
        <w:t>Мне солнце шлёт привет! И я сияю тоже,</w:t>
      </w:r>
      <w:r w:rsidRPr="006C0C2A">
        <w:rPr>
          <w:color w:val="1D2129"/>
        </w:rPr>
        <w:br/>
        <w:t>И светятся глаза у мамы и прохожих.</w:t>
      </w:r>
    </w:p>
    <w:p w:rsidR="000D6C1D" w:rsidRPr="006C0C2A" w:rsidRDefault="000D6C1D" w:rsidP="006C0C2A">
      <w:pPr>
        <w:pStyle w:val="NormalWeb"/>
        <w:shd w:val="clear" w:color="auto" w:fill="FFFFFF"/>
        <w:spacing w:before="0" w:beforeAutospacing="0" w:after="240" w:afterAutospacing="0"/>
        <w:rPr>
          <w:color w:val="1D2129"/>
        </w:rPr>
      </w:pPr>
      <w:r w:rsidRPr="006C0C2A">
        <w:rPr>
          <w:color w:val="1D2129"/>
        </w:rPr>
        <w:t>И песню для меня поют друзья про школу,</w:t>
      </w:r>
      <w:r w:rsidRPr="006C0C2A">
        <w:rPr>
          <w:color w:val="1D2129"/>
        </w:rPr>
        <w:br/>
        <w:t>И первый для меня звенит звонок весёлый.</w:t>
      </w:r>
    </w:p>
    <w:p w:rsidR="000D6C1D" w:rsidRPr="006C0C2A" w:rsidRDefault="000D6C1D" w:rsidP="006C0C2A">
      <w:pPr>
        <w:pStyle w:val="NormalWeb"/>
        <w:shd w:val="clear" w:color="auto" w:fill="FFFFFF"/>
        <w:spacing w:before="0" w:beforeAutospacing="0" w:after="240" w:afterAutospacing="0"/>
        <w:rPr>
          <w:color w:val="1D2129"/>
        </w:rPr>
      </w:pPr>
      <w:r w:rsidRPr="006C0C2A">
        <w:rPr>
          <w:color w:val="1D2129"/>
        </w:rPr>
        <w:t>За партой в первый раз... и стало вдруг тревожно,</w:t>
      </w:r>
      <w:r w:rsidRPr="006C0C2A">
        <w:rPr>
          <w:color w:val="1D2129"/>
        </w:rPr>
        <w:br/>
        <w:t>Но здесь семья – мой класс, и здесь без мамы можно.</w:t>
      </w:r>
    </w:p>
    <w:p w:rsidR="000D6C1D" w:rsidRPr="006C0C2A" w:rsidRDefault="000D6C1D" w:rsidP="006C0C2A">
      <w:pPr>
        <w:pStyle w:val="NormalWeb"/>
        <w:shd w:val="clear" w:color="auto" w:fill="FFFFFF"/>
        <w:spacing w:before="0" w:beforeAutospacing="0" w:after="240" w:afterAutospacing="0"/>
        <w:rPr>
          <w:color w:val="1D2129"/>
        </w:rPr>
      </w:pPr>
      <w:r w:rsidRPr="006C0C2A">
        <w:rPr>
          <w:color w:val="1D2129"/>
        </w:rPr>
        <w:t>Учительница здесь – вторая наша мама:</w:t>
      </w:r>
      <w:r w:rsidRPr="006C0C2A">
        <w:rPr>
          <w:color w:val="1D2129"/>
        </w:rPr>
        <w:br/>
        <w:t>– В мир знаний – в добрый час! – с улыбкой нам сказала…</w:t>
      </w:r>
    </w:p>
    <w:p w:rsidR="000D6C1D" w:rsidRDefault="000D6C1D" w:rsidP="009D430E"/>
    <w:p w:rsidR="000D6C1D" w:rsidRDefault="000D6C1D" w:rsidP="009D430E"/>
    <w:p w:rsidR="000D6C1D" w:rsidRPr="00A40FED" w:rsidRDefault="000D6C1D" w:rsidP="00A40FED">
      <w:pPr>
        <w:pStyle w:val="BodyTextIndent2"/>
        <w:ind w:left="0"/>
        <w:rPr>
          <w:color w:val="333399"/>
          <w:sz w:val="16"/>
        </w:rPr>
        <w:sectPr w:rsidR="000D6C1D" w:rsidRPr="00A40FED" w:rsidSect="008514CD">
          <w:type w:val="continuous"/>
          <w:pgSz w:w="11906" w:h="16838"/>
          <w:pgMar w:top="567" w:right="746" w:bottom="663" w:left="900" w:header="709" w:footer="709" w:gutter="0"/>
          <w:pgBorders w:offsetFrom="page">
            <w:top w:val="earth1" w:sz="14" w:space="15" w:color="auto"/>
            <w:left w:val="earth1" w:sz="14" w:space="15" w:color="auto"/>
            <w:bottom w:val="earth1" w:sz="14" w:space="31" w:color="auto"/>
            <w:right w:val="earth1" w:sz="14" w:space="15" w:color="auto"/>
          </w:pgBorders>
          <w:cols w:num="2" w:space="709"/>
          <w:docGrid w:linePitch="360"/>
        </w:sectPr>
      </w:pPr>
    </w:p>
    <w:p w:rsidR="000D6C1D" w:rsidRPr="00A40FED" w:rsidRDefault="000D6C1D" w:rsidP="00A40FED">
      <w:pPr>
        <w:pStyle w:val="BodyTextIndent2"/>
        <w:ind w:left="0"/>
        <w:rPr>
          <w:color w:val="333399"/>
        </w:rPr>
      </w:pPr>
    </w:p>
    <w:sectPr w:rsidR="000D6C1D" w:rsidRPr="00A40FED" w:rsidSect="00B614E7">
      <w:type w:val="continuous"/>
      <w:pgSz w:w="11906" w:h="16838"/>
      <w:pgMar w:top="567" w:right="567" w:bottom="663" w:left="567" w:header="709" w:footer="709" w:gutter="0"/>
      <w:pgBorders w:offsetFrom="page">
        <w:top w:val="earth1" w:sz="14" w:space="15" w:color="auto"/>
        <w:left w:val="earth1" w:sz="14" w:space="15" w:color="auto"/>
        <w:bottom w:val="earth1" w:sz="14" w:space="31" w:color="auto"/>
        <w:right w:val="earth1" w:sz="14" w:space="15" w:color="auto"/>
      </w:pgBorders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C43"/>
    <w:multiLevelType w:val="hybridMultilevel"/>
    <w:tmpl w:val="7CE2779E"/>
    <w:lvl w:ilvl="0" w:tplc="D610B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3341AE"/>
    <w:multiLevelType w:val="hybridMultilevel"/>
    <w:tmpl w:val="F4CAA1CC"/>
    <w:lvl w:ilvl="0" w:tplc="D610B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885742"/>
    <w:multiLevelType w:val="hybridMultilevel"/>
    <w:tmpl w:val="919EF6B6"/>
    <w:lvl w:ilvl="0" w:tplc="D610B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4E7"/>
    <w:rsid w:val="0005628E"/>
    <w:rsid w:val="00075CC7"/>
    <w:rsid w:val="000D6C1D"/>
    <w:rsid w:val="000E286A"/>
    <w:rsid w:val="00383D86"/>
    <w:rsid w:val="004107E5"/>
    <w:rsid w:val="004711AB"/>
    <w:rsid w:val="004804B4"/>
    <w:rsid w:val="004F562C"/>
    <w:rsid w:val="00536968"/>
    <w:rsid w:val="0064317E"/>
    <w:rsid w:val="00675324"/>
    <w:rsid w:val="00690891"/>
    <w:rsid w:val="006C0C2A"/>
    <w:rsid w:val="008514CD"/>
    <w:rsid w:val="009B2CDE"/>
    <w:rsid w:val="009D430E"/>
    <w:rsid w:val="00A40FED"/>
    <w:rsid w:val="00B5314F"/>
    <w:rsid w:val="00B614E7"/>
    <w:rsid w:val="00B970CD"/>
    <w:rsid w:val="00BD2CD8"/>
    <w:rsid w:val="00CD79A1"/>
    <w:rsid w:val="00D355C0"/>
    <w:rsid w:val="00D43288"/>
    <w:rsid w:val="00E05672"/>
    <w:rsid w:val="00E6505A"/>
    <w:rsid w:val="00F21383"/>
    <w:rsid w:val="00F5216C"/>
    <w:rsid w:val="00FD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355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5C0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55C0"/>
    <w:pPr>
      <w:keepNext/>
      <w:ind w:left="360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55C0"/>
    <w:pPr>
      <w:keepNext/>
      <w:jc w:val="center"/>
      <w:outlineLvl w:val="2"/>
    </w:pPr>
    <w:rPr>
      <w:rFonts w:ascii="Monotype Corsiva" w:hAnsi="Monotype Corsiva"/>
      <w:b/>
      <w:bCs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55C0"/>
    <w:pPr>
      <w:keepNext/>
      <w:ind w:firstLine="284"/>
      <w:jc w:val="center"/>
      <w:outlineLvl w:val="3"/>
    </w:pPr>
    <w:rPr>
      <w:b/>
      <w:bCs/>
      <w:color w:val="FF00FF"/>
      <w:sz w:val="32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55C0"/>
    <w:pPr>
      <w:keepNext/>
      <w:jc w:val="center"/>
      <w:outlineLvl w:val="4"/>
    </w:pPr>
    <w:rPr>
      <w:b/>
      <w:bCs/>
      <w:color w:val="0000FF"/>
      <w:sz w:val="32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55C0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55C0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55C0"/>
    <w:pPr>
      <w:keepNext/>
      <w:jc w:val="center"/>
      <w:outlineLvl w:val="7"/>
    </w:pPr>
    <w:rPr>
      <w:b/>
      <w:bCs/>
      <w:color w:val="0000FF"/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55C0"/>
    <w:pPr>
      <w:keepNext/>
      <w:jc w:val="center"/>
      <w:outlineLvl w:val="8"/>
    </w:pPr>
    <w:rPr>
      <w:i/>
      <w:sz w:val="22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</w:rPr>
  </w:style>
  <w:style w:type="paragraph" w:styleId="BodyTextIndent">
    <w:name w:val="Body Text Indent"/>
    <w:basedOn w:val="Normal"/>
    <w:link w:val="BodyTextIndentChar"/>
    <w:uiPriority w:val="99"/>
    <w:rsid w:val="00D355C0"/>
    <w:pPr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355C0"/>
    <w:rPr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355C0"/>
    <w:pPr>
      <w:ind w:left="360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355C0"/>
    <w:rPr>
      <w:b/>
      <w:bCs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D355C0"/>
    <w:pPr>
      <w:ind w:firstLine="284"/>
    </w:pPr>
    <w:rPr>
      <w:sz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D355C0"/>
    <w:rPr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D43288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056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6431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4317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4317E"/>
    <w:rPr>
      <w:rFonts w:cs="Times New Roman"/>
    </w:rPr>
  </w:style>
  <w:style w:type="paragraph" w:styleId="NormalWeb">
    <w:name w:val="Normal (Web)"/>
    <w:basedOn w:val="Normal"/>
    <w:uiPriority w:val="99"/>
    <w:rsid w:val="006C0C2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9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82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82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307</Words>
  <Characters>1756</Characters>
  <Application>Microsoft Office Outlook</Application>
  <DocSecurity>0</DocSecurity>
  <Lines>0</Lines>
  <Paragraphs>0</Paragraphs>
  <ScaleCrop>false</ScaleCrop>
  <Company>RME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TESTER</dc:creator>
  <cp:keywords/>
  <dc:description/>
  <cp:lastModifiedBy>Администратор</cp:lastModifiedBy>
  <cp:revision>10</cp:revision>
  <cp:lastPrinted>2006-02-24T21:42:00Z</cp:lastPrinted>
  <dcterms:created xsi:type="dcterms:W3CDTF">2011-08-12T10:06:00Z</dcterms:created>
  <dcterms:modified xsi:type="dcterms:W3CDTF">2019-06-28T06:22:00Z</dcterms:modified>
</cp:coreProperties>
</file>